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5534D" w14:textId="454D7CA5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-Bold"/>
          <w:b/>
          <w:bCs/>
          <w:sz w:val="52"/>
          <w:szCs w:val="52"/>
        </w:rPr>
      </w:pPr>
      <w:r w:rsidRPr="000F51E8">
        <w:rPr>
          <w:rFonts w:asciiTheme="minorHAnsi" w:hAnsiTheme="minorHAnsi" w:cs="Calibri-Bold"/>
          <w:b/>
          <w:bCs/>
          <w:sz w:val="52"/>
          <w:szCs w:val="52"/>
        </w:rPr>
        <w:t>IFV</w:t>
      </w:r>
      <w:r w:rsidRPr="000F51E8">
        <w:rPr>
          <w:rFonts w:asciiTheme="minorHAnsi" w:hAnsiTheme="minorHAnsi" w:cs="Cambria Math"/>
          <w:b/>
          <w:bCs/>
          <w:sz w:val="52"/>
          <w:szCs w:val="52"/>
        </w:rPr>
        <w:t>‐</w:t>
      </w:r>
      <w:r>
        <w:rPr>
          <w:rFonts w:asciiTheme="minorHAnsi" w:hAnsiTheme="minorHAnsi" w:cs="Calibri-Bold"/>
          <w:b/>
          <w:bCs/>
          <w:sz w:val="52"/>
          <w:szCs w:val="52"/>
        </w:rPr>
        <w:t>Hallenturniere 2020</w:t>
      </w:r>
      <w:bookmarkStart w:id="0" w:name="_GoBack"/>
      <w:bookmarkEnd w:id="0"/>
      <w:r w:rsidRPr="000F51E8">
        <w:rPr>
          <w:rFonts w:asciiTheme="minorHAnsi" w:hAnsiTheme="minorHAnsi" w:cs="Calibri-Bold"/>
          <w:b/>
          <w:bCs/>
          <w:sz w:val="52"/>
          <w:szCs w:val="52"/>
        </w:rPr>
        <w:t xml:space="preserve"> Kategorie F</w:t>
      </w:r>
    </w:p>
    <w:p w14:paraId="6629A3C3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-Bold"/>
          <w:b/>
          <w:bCs/>
        </w:rPr>
      </w:pPr>
    </w:p>
    <w:p w14:paraId="667C542B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-Bold"/>
          <w:b/>
          <w:bCs/>
          <w:sz w:val="36"/>
          <w:szCs w:val="36"/>
          <w:u w:val="single"/>
        </w:rPr>
      </w:pPr>
      <w:r w:rsidRPr="000F51E8">
        <w:rPr>
          <w:rFonts w:asciiTheme="minorHAnsi" w:hAnsiTheme="minorHAnsi" w:cs="Calibri-Bold"/>
          <w:b/>
          <w:bCs/>
          <w:sz w:val="36"/>
          <w:szCs w:val="36"/>
          <w:u w:val="single"/>
        </w:rPr>
        <w:t>Spielerliste</w:t>
      </w:r>
    </w:p>
    <w:p w14:paraId="4AB5D7C7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-Bold"/>
          <w:b/>
          <w:bCs/>
          <w:sz w:val="16"/>
          <w:szCs w:val="16"/>
        </w:rPr>
      </w:pPr>
    </w:p>
    <w:p w14:paraId="3D23C52F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-Bold"/>
          <w:b/>
          <w:bCs/>
          <w:sz w:val="32"/>
          <w:szCs w:val="32"/>
        </w:rPr>
        <w:t xml:space="preserve">Verein: </w:t>
      </w:r>
      <w:r>
        <w:rPr>
          <w:rFonts w:asciiTheme="minorHAnsi" w:hAnsiTheme="minorHAnsi" w:cs="Calibri-Bold"/>
          <w:b/>
          <w:bCs/>
          <w:sz w:val="32"/>
          <w:szCs w:val="32"/>
        </w:rPr>
        <w:tab/>
      </w:r>
      <w:r>
        <w:rPr>
          <w:rFonts w:asciiTheme="minorHAnsi" w:hAnsiTheme="minorHAnsi" w:cs="Calibri-Bold"/>
          <w:b/>
          <w:bCs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..............................................................................</w:t>
      </w:r>
    </w:p>
    <w:p w14:paraId="20507863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-Bold"/>
          <w:b/>
          <w:bCs/>
        </w:rPr>
      </w:pPr>
    </w:p>
    <w:p w14:paraId="4A273F69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-Bold"/>
          <w:b/>
          <w:bCs/>
          <w:sz w:val="32"/>
          <w:szCs w:val="32"/>
        </w:rPr>
        <w:t xml:space="preserve">Trainer: </w:t>
      </w:r>
      <w:r>
        <w:rPr>
          <w:rFonts w:asciiTheme="minorHAnsi" w:hAnsiTheme="minorHAnsi" w:cs="Calibri-Bold"/>
          <w:b/>
          <w:bCs/>
          <w:sz w:val="32"/>
          <w:szCs w:val="32"/>
        </w:rPr>
        <w:tab/>
      </w:r>
      <w:r>
        <w:rPr>
          <w:rFonts w:asciiTheme="minorHAnsi" w:hAnsiTheme="minorHAnsi" w:cs="Calibri-Bold"/>
          <w:b/>
          <w:bCs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………………………………………………………………………….</w:t>
      </w:r>
    </w:p>
    <w:p w14:paraId="5EB889FE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</w:p>
    <w:p w14:paraId="6892AFDC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12"/>
          <w:szCs w:val="12"/>
          <w:u w:val="single"/>
        </w:rPr>
      </w:pPr>
    </w:p>
    <w:p w14:paraId="5E717BEA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  <w:u w:val="single"/>
        </w:rPr>
      </w:pPr>
      <w:r w:rsidRPr="000F51E8">
        <w:rPr>
          <w:rFonts w:asciiTheme="minorHAnsi" w:hAnsiTheme="minorHAnsi" w:cs="Calibri"/>
          <w:sz w:val="32"/>
          <w:szCs w:val="32"/>
          <w:u w:val="single"/>
        </w:rPr>
        <w:t>Rückennummer: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  <w:u w:val="single"/>
        </w:rPr>
        <w:t>Name, Vorname: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  <w:u w:val="single"/>
        </w:rPr>
        <w:t xml:space="preserve">Geb. </w:t>
      </w:r>
      <w:proofErr w:type="spellStart"/>
      <w:r w:rsidRPr="000F51E8">
        <w:rPr>
          <w:rFonts w:asciiTheme="minorHAnsi" w:hAnsiTheme="minorHAnsi" w:cs="Calibri"/>
          <w:sz w:val="32"/>
          <w:szCs w:val="32"/>
          <w:u w:val="single"/>
        </w:rPr>
        <w:t>datum</w:t>
      </w:r>
      <w:proofErr w:type="spellEnd"/>
      <w:r w:rsidRPr="000F51E8">
        <w:rPr>
          <w:rFonts w:asciiTheme="minorHAnsi" w:hAnsiTheme="minorHAnsi" w:cs="Calibri"/>
          <w:sz w:val="32"/>
          <w:szCs w:val="32"/>
          <w:u w:val="single"/>
        </w:rPr>
        <w:t>:</w:t>
      </w:r>
    </w:p>
    <w:p w14:paraId="42AB968D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4BBB7132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</w:t>
      </w:r>
      <w:r>
        <w:rPr>
          <w:rFonts w:asciiTheme="minorHAnsi" w:hAnsiTheme="minorHAnsi" w:cs="Calibri"/>
          <w:sz w:val="32"/>
          <w:szCs w:val="32"/>
        </w:rPr>
        <w:t>…….……………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……….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70F25A10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1C75FBEB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>…………….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………….……</w:t>
      </w:r>
      <w:r w:rsidRPr="000F51E8">
        <w:rPr>
          <w:rFonts w:asciiTheme="minorHAnsi" w:hAnsiTheme="minorHAnsi" w:cs="Calibri"/>
          <w:sz w:val="32"/>
          <w:szCs w:val="32"/>
        </w:rPr>
        <w:t>……………….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754E339F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541F3F04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>….</w:t>
      </w:r>
      <w:r>
        <w:rPr>
          <w:rFonts w:asciiTheme="minorHAnsi" w:hAnsiTheme="minorHAnsi" w:cs="Calibri"/>
          <w:sz w:val="32"/>
          <w:szCs w:val="32"/>
        </w:rPr>
        <w:t>.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4DC157CA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0D51CA56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15CBF294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4C25C71F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6054C24E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2EAF2692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106768AA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6A26E905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71C6458C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5E66F8CE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 xml:space="preserve">…………………………………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2F63D4DF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23EA4747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6DBD4795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11700256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1116639A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22F7D3ED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188A01CB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0173824C" w14:textId="77777777" w:rsidR="003A2C13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475A3DE7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8"/>
          <w:szCs w:val="8"/>
        </w:rPr>
      </w:pPr>
    </w:p>
    <w:p w14:paraId="6C05ABC5" w14:textId="77777777" w:rsidR="003A2C13" w:rsidRPr="000F51E8" w:rsidRDefault="003A2C13" w:rsidP="003A2C13">
      <w:pPr>
        <w:autoSpaceDE w:val="0"/>
        <w:autoSpaceDN w:val="0"/>
        <w:adjustRightInd w:val="0"/>
        <w:rPr>
          <w:rFonts w:asciiTheme="minorHAnsi" w:hAnsiTheme="minorHAnsi" w:cs="Calibri"/>
          <w:sz w:val="32"/>
          <w:szCs w:val="32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……………. </w:t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</w:r>
      <w:r>
        <w:rPr>
          <w:rFonts w:asciiTheme="minorHAnsi" w:hAnsiTheme="minorHAnsi" w:cs="Calibri"/>
          <w:sz w:val="32"/>
          <w:szCs w:val="32"/>
        </w:rPr>
        <w:tab/>
        <w:t>…………………………………</w:t>
      </w:r>
      <w:r w:rsidRPr="000F51E8">
        <w:rPr>
          <w:rFonts w:asciiTheme="minorHAnsi" w:hAnsiTheme="minorHAnsi" w:cs="Calibri"/>
          <w:sz w:val="32"/>
          <w:szCs w:val="32"/>
        </w:rPr>
        <w:t xml:space="preserve">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……………………….</w:t>
      </w:r>
    </w:p>
    <w:p w14:paraId="309B9C9A" w14:textId="77777777" w:rsidR="003A2C13" w:rsidRDefault="003A2C13" w:rsidP="003A2C13">
      <w:pPr>
        <w:rPr>
          <w:rFonts w:asciiTheme="minorHAnsi" w:hAnsiTheme="minorHAnsi" w:cs="Calibri"/>
          <w:sz w:val="32"/>
          <w:szCs w:val="32"/>
        </w:rPr>
      </w:pPr>
    </w:p>
    <w:p w14:paraId="5CD3997C" w14:textId="77777777" w:rsidR="003A2C13" w:rsidRDefault="003A2C13" w:rsidP="003A2C13">
      <w:pPr>
        <w:rPr>
          <w:rFonts w:asciiTheme="minorHAnsi" w:hAnsiTheme="minorHAnsi" w:cs="Calibri"/>
          <w:sz w:val="32"/>
          <w:szCs w:val="32"/>
        </w:rPr>
      </w:pPr>
    </w:p>
    <w:p w14:paraId="773C9A5B" w14:textId="15EE03B8" w:rsidR="00716801" w:rsidRPr="003A2C13" w:rsidRDefault="003A2C13" w:rsidP="00E824F5">
      <w:pPr>
        <w:rPr>
          <w:rFonts w:asciiTheme="minorHAnsi" w:hAnsiTheme="minorHAnsi"/>
        </w:rPr>
      </w:pPr>
      <w:r w:rsidRPr="000F51E8">
        <w:rPr>
          <w:rFonts w:asciiTheme="minorHAnsi" w:hAnsiTheme="minorHAnsi" w:cs="Calibri"/>
          <w:sz w:val="32"/>
          <w:szCs w:val="32"/>
        </w:rPr>
        <w:t xml:space="preserve">Unterschrift des Trainers: </w:t>
      </w:r>
      <w:r>
        <w:rPr>
          <w:rFonts w:asciiTheme="minorHAnsi" w:hAnsiTheme="minorHAnsi" w:cs="Calibri"/>
          <w:sz w:val="32"/>
          <w:szCs w:val="32"/>
        </w:rPr>
        <w:tab/>
      </w:r>
      <w:r w:rsidRPr="000F51E8">
        <w:rPr>
          <w:rFonts w:asciiTheme="minorHAnsi" w:hAnsiTheme="minorHAnsi" w:cs="Calibri"/>
          <w:sz w:val="32"/>
          <w:szCs w:val="32"/>
        </w:rPr>
        <w:t>…………………………………………………………</w:t>
      </w:r>
    </w:p>
    <w:sectPr w:rsidR="00716801" w:rsidRPr="003A2C13" w:rsidSect="00715AD9">
      <w:headerReference w:type="first" r:id="rId6"/>
      <w:footerReference w:type="first" r:id="rId7"/>
      <w:type w:val="continuous"/>
      <w:pgSz w:w="11906" w:h="16838" w:code="9"/>
      <w:pgMar w:top="3403" w:right="1134" w:bottom="2268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3344F" w14:textId="77777777" w:rsidR="001D732E" w:rsidRDefault="001D732E">
      <w:r>
        <w:separator/>
      </w:r>
    </w:p>
  </w:endnote>
  <w:endnote w:type="continuationSeparator" w:id="0">
    <w:p w14:paraId="06014E36" w14:textId="77777777" w:rsidR="001D732E" w:rsidRDefault="001D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26EB6" w14:textId="574C398D" w:rsidR="00E824F5" w:rsidRPr="00CB1BA0" w:rsidRDefault="00DC41E6" w:rsidP="00DF7545">
    <w:pPr>
      <w:pStyle w:val="Fuzeile"/>
      <w:jc w:val="center"/>
    </w:pPr>
    <w:r>
      <w:rPr>
        <w:noProof/>
        <w:lang w:eastAsia="de-CH"/>
      </w:rPr>
      <w:drawing>
        <wp:anchor distT="0" distB="0" distL="114300" distR="114300" simplePos="0" relativeHeight="251654142" behindDoc="0" locked="0" layoutInCell="1" allowOverlap="1" wp14:anchorId="533D3A3B" wp14:editId="6D8A09B5">
          <wp:simplePos x="0" y="0"/>
          <wp:positionH relativeFrom="column">
            <wp:posOffset>3027150</wp:posOffset>
          </wp:positionH>
          <wp:positionV relativeFrom="paragraph">
            <wp:posOffset>-320040</wp:posOffset>
          </wp:positionV>
          <wp:extent cx="2066925" cy="768350"/>
          <wp:effectExtent l="0" t="0" r="952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ROFIT Logo_blau_cmyk_transpare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92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D33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4878B530" wp14:editId="2248AEDD">
              <wp:simplePos x="0" y="0"/>
              <wp:positionH relativeFrom="column">
                <wp:posOffset>-32272</wp:posOffset>
              </wp:positionH>
              <wp:positionV relativeFrom="paragraph">
                <wp:posOffset>-788019</wp:posOffset>
              </wp:positionV>
              <wp:extent cx="5831205" cy="1260977"/>
              <wp:effectExtent l="0" t="0" r="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1205" cy="1260977"/>
                        <a:chOff x="-396333" y="316528"/>
                        <a:chExt cx="5831840" cy="1261110"/>
                      </a:xfrm>
                    </wpg:grpSpPr>
                    <pic:pic xmlns:pic="http://schemas.openxmlformats.org/drawingml/2006/picture">
                      <pic:nvPicPr>
                        <pic:cNvPr id="4" name="Bild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96333" y="316528"/>
                          <a:ext cx="5831840" cy="126111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Grafik 2" descr="C:\Users\achermann.nadja\AppData\Local\Microsoft\Windows\INetCache\Content.Word\Logo_FCL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7641" y="896401"/>
                          <a:ext cx="537370" cy="53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feld 8"/>
                      <wps:cNvSpPr txBox="1"/>
                      <wps:spPr>
                        <a:xfrm>
                          <a:off x="3344988" y="702783"/>
                          <a:ext cx="2040023" cy="22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AC9DB" w14:textId="1D86BBE2" w:rsidR="004032AF" w:rsidRPr="00EE13EE" w:rsidRDefault="00971D33" w:rsidP="004032AF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Hauptsponsor                                 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78B530" id="Gruppieren 5" o:spid="_x0000_s1026" style="position:absolute;left:0;text-align:left;margin-left:-2.55pt;margin-top:-62.05pt;width:459.15pt;height:99.3pt;z-index:251655167;mso-width-relative:margin;mso-height-relative:margin" coordorigin="-3963,3165" coordsize="58318,12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DgwwTyvpr/93+8/q/vPvcQ&#10;QAABBBBAAAEEEEAAAQQQ+D0F9p6f/9/unh9038qy/+//zP/vvvvcQwABBBBAAAEEEEAAAQQQQOD3&#10;FCj/r+z/6e75Xvct7i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ywAAAABSZ2h0bG9uZwAAAM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Cz5AAAAAQAAAKAAAACgAAAB&#10;4AABLAAAACzdABgAAf/Y/+AAEEpGSUYAAQIAAEgASAAA/+0ADEFkb2JlX0NNAAH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IBgYGBgYIBgYI&#10;DAgHCAwOCggICg4QDQ0ODQ0QEQwMDAwMDBEMDAwMDAwMDAwMDAwMDAwMDAwMDAwMDAwMDAwMAQkI&#10;CAkKCQsJCQsOCw0LDhEODg4OEREMDAwMDBERDAwMDAwMEQwMDAwMDAwMDAwMDAwMDAwMDAwMDAwM&#10;DAwMDAz/wAARCADLAMsDASIAAhEBAxEB/90ABAAN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" o:spid="_x0000_s1027" type="#_x0000_t75" style="position:absolute;left:-3963;top:3165;width:58318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">
                <v:imagedata r:id="rId4" o:title=""/>
                <v:path arrowok="t"/>
              </v:shape>
              <v:shape id="Grafik 2" o:spid="_x0000_s1028" type="#_x0000_t75" style="position:absolute;left:48476;top:8964;width:5374;height:5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">
                <v:imagedata r:id="rId5" o:title="Logo_FCL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9" type="#_x0000_t202" style="position:absolute;left:33449;top:7027;width:204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616AC9DB" w14:textId="1D86BBE2" w:rsidR="004032AF" w:rsidRPr="00EE13EE" w:rsidRDefault="00971D33" w:rsidP="004032AF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Hauptsponsor                                  Partner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063F9" w14:textId="77777777" w:rsidR="001D732E" w:rsidRDefault="001D732E">
      <w:r>
        <w:separator/>
      </w:r>
    </w:p>
  </w:footnote>
  <w:footnote w:type="continuationSeparator" w:id="0">
    <w:p w14:paraId="6E918450" w14:textId="77777777" w:rsidR="001D732E" w:rsidRDefault="001D7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74C97" w14:textId="261E0EDE" w:rsidR="00E824F5" w:rsidRDefault="00E824F5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6192" behindDoc="1" locked="0" layoutInCell="1" allowOverlap="1" wp14:anchorId="26000DD4" wp14:editId="0E00F28F">
          <wp:simplePos x="0" y="0"/>
          <wp:positionH relativeFrom="column">
            <wp:posOffset>1270</wp:posOffset>
          </wp:positionH>
          <wp:positionV relativeFrom="paragraph">
            <wp:posOffset>-113030</wp:posOffset>
          </wp:positionV>
          <wp:extent cx="5831840" cy="170942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 IFV oben 201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840" cy="17094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A64"/>
    <w:rsid w:val="00035B87"/>
    <w:rsid w:val="00054C04"/>
    <w:rsid w:val="00073C94"/>
    <w:rsid w:val="00186DBE"/>
    <w:rsid w:val="00196A03"/>
    <w:rsid w:val="001D732E"/>
    <w:rsid w:val="001E5B8D"/>
    <w:rsid w:val="0027670B"/>
    <w:rsid w:val="002B5217"/>
    <w:rsid w:val="00310C0B"/>
    <w:rsid w:val="00321734"/>
    <w:rsid w:val="003A2C13"/>
    <w:rsid w:val="003E321D"/>
    <w:rsid w:val="004032AF"/>
    <w:rsid w:val="004C3252"/>
    <w:rsid w:val="004C6276"/>
    <w:rsid w:val="00560B86"/>
    <w:rsid w:val="00641903"/>
    <w:rsid w:val="006E1DF5"/>
    <w:rsid w:val="007031B4"/>
    <w:rsid w:val="00715AD9"/>
    <w:rsid w:val="00716801"/>
    <w:rsid w:val="00720E9E"/>
    <w:rsid w:val="007E37FF"/>
    <w:rsid w:val="008600D1"/>
    <w:rsid w:val="00892174"/>
    <w:rsid w:val="008B749E"/>
    <w:rsid w:val="008E667E"/>
    <w:rsid w:val="00944478"/>
    <w:rsid w:val="00971D33"/>
    <w:rsid w:val="009D2AFB"/>
    <w:rsid w:val="00A2227D"/>
    <w:rsid w:val="00A54085"/>
    <w:rsid w:val="00A6181D"/>
    <w:rsid w:val="00B1513A"/>
    <w:rsid w:val="00B22907"/>
    <w:rsid w:val="00BC3761"/>
    <w:rsid w:val="00BD4E44"/>
    <w:rsid w:val="00C5779E"/>
    <w:rsid w:val="00CB1BA0"/>
    <w:rsid w:val="00D410AF"/>
    <w:rsid w:val="00D54E95"/>
    <w:rsid w:val="00DC41E6"/>
    <w:rsid w:val="00DF7545"/>
    <w:rsid w:val="00E824F5"/>
    <w:rsid w:val="00EE13EE"/>
    <w:rsid w:val="00EF1261"/>
    <w:rsid w:val="00F844B5"/>
    <w:rsid w:val="00F91A64"/>
    <w:rsid w:val="00FB78D9"/>
    <w:rsid w:val="00FC7B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70E40B1"/>
  <w15:docId w15:val="{F097DEBF-675C-4BA9-9076-DF9B7DA5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4F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4F5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uk\Lokale%20Einstellungen\Temporary%20Internet%20Files\OLK57\Briefblatt_IFV_farbi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Briefblatt_IFV_farbig.dot</Template>
  <TotalTime>0</TotalTime>
  <Pages>1</Pages>
  <Words>57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Dasfsadfsfasfa das fasdfas fasd fadfasd fasfjk DFJD</vt:lpstr>
    </vt:vector>
  </TitlesOfParts>
  <Company>Abteilung Druckvorstufe</Company>
  <LinksUpToDate>false</LinksUpToDate>
  <CharactersWithSpaces>763</CharactersWithSpaces>
  <SharedDoc>false</SharedDoc>
  <HLinks>
    <vt:vector size="6" baseType="variant">
      <vt:variant>
        <vt:i4>8323111</vt:i4>
      </vt:variant>
      <vt:variant>
        <vt:i4>-1</vt:i4>
      </vt:variant>
      <vt:variant>
        <vt:i4>1031</vt:i4>
      </vt:variant>
      <vt:variant>
        <vt:i4>1</vt:i4>
      </vt:variant>
      <vt:variant>
        <vt:lpwstr>BB IFV2012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Dasfsadfsfasfa das fasdfas fasd fadfasd fasfjk DFJD</dc:title>
  <dc:creator>Benutzer</dc:creator>
  <cp:lastModifiedBy>Berwert Markus</cp:lastModifiedBy>
  <cp:revision>2</cp:revision>
  <cp:lastPrinted>2016-02-26T09:04:00Z</cp:lastPrinted>
  <dcterms:created xsi:type="dcterms:W3CDTF">2020-01-03T10:13:00Z</dcterms:created>
  <dcterms:modified xsi:type="dcterms:W3CDTF">2020-01-03T10:13:00Z</dcterms:modified>
</cp:coreProperties>
</file>